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14:paraId="7C69291C" w14:textId="77777777" w:rsidTr="001632A6">
        <w:trPr>
          <w:trHeight w:hRule="exact" w:val="14400"/>
          <w:jc w:val="center"/>
        </w:trPr>
        <w:tc>
          <w:tcPr>
            <w:tcW w:w="7200" w:type="dxa"/>
          </w:tcPr>
          <w:p w14:paraId="1DA5FC5D" w14:textId="502275E3" w:rsidR="00423F28" w:rsidRDefault="00BA44BD" w:rsidP="0083672E">
            <w:pPr>
              <w:spacing w:after="0" w:line="240" w:lineRule="auto"/>
            </w:pP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642C5B6C" wp14:editId="4C100E69">
                  <wp:extent cx="1727835" cy="1727835"/>
                  <wp:effectExtent l="0" t="0" r="571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390" cy="17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022E09F1" wp14:editId="32610C52">
                  <wp:extent cx="2030095" cy="1743710"/>
                  <wp:effectExtent l="0" t="0" r="825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CF4A3D" w14:textId="1168660D" w:rsidR="003A4A4A" w:rsidRPr="00094E76" w:rsidRDefault="00000000" w:rsidP="0083672E">
            <w:pPr>
              <w:spacing w:after="0" w:line="240" w:lineRule="auto"/>
              <w:rPr>
                <w:sz w:val="48"/>
                <w:szCs w:val="48"/>
              </w:rPr>
            </w:pPr>
            <w:sdt>
              <w:sdtPr>
                <w:rPr>
                  <w:sz w:val="52"/>
                  <w:szCs w:val="52"/>
                </w:rPr>
                <w:alias w:val="Enter event date:"/>
                <w:tag w:val="Enter event date:"/>
                <w:id w:val="1308741240"/>
                <w:placeholder>
                  <w:docPart w:val="316DEEA2D5464D21AFF4A62F96AD3BD0"/>
                </w:placeholder>
                <w15:appearance w15:val="hidden"/>
                <w:text/>
              </w:sdtPr>
              <w:sdtContent>
                <w:r w:rsidR="00E627CD" w:rsidRPr="00094E76">
                  <w:rPr>
                    <w:sz w:val="52"/>
                    <w:szCs w:val="52"/>
                  </w:rPr>
                  <w:t>HR Certification</w:t>
                </w:r>
                <w:r w:rsidR="005D7731" w:rsidRPr="00094E76">
                  <w:rPr>
                    <w:sz w:val="52"/>
                    <w:szCs w:val="52"/>
                  </w:rPr>
                  <w:t xml:space="preserve"> </w:t>
                </w:r>
                <w:r w:rsidR="00E627CD" w:rsidRPr="00094E76">
                  <w:rPr>
                    <w:sz w:val="52"/>
                    <w:szCs w:val="52"/>
                  </w:rPr>
                  <w:t>Prep Courses</w:t>
                </w:r>
              </w:sdtContent>
            </w:sdt>
          </w:p>
          <w:sdt>
            <w:sdtPr>
              <w:rPr>
                <w:sz w:val="48"/>
                <w:szCs w:val="48"/>
              </w:rPr>
              <w:alias w:val="Enter event title:"/>
              <w:tag w:val="Enter event title:"/>
              <w:id w:val="16356312"/>
              <w:placeholder>
                <w:docPart w:val="8B9D3980C5AF4C94BF8A4E09A2C9386A"/>
              </w:placeholder>
              <w15:appearance w15:val="hidden"/>
              <w:text/>
            </w:sdtPr>
            <w:sdtContent>
              <w:p w14:paraId="425FC074" w14:textId="5F879254" w:rsidR="003A4A4A" w:rsidRDefault="00094E76" w:rsidP="0083672E">
                <w:pPr>
                  <w:spacing w:after="0" w:line="240" w:lineRule="auto"/>
                </w:pPr>
                <w:r>
                  <w:rPr>
                    <w:sz w:val="48"/>
                    <w:szCs w:val="48"/>
                  </w:rPr>
                  <w:t>Cho</w:t>
                </w:r>
                <w:r w:rsidR="003F2494">
                  <w:rPr>
                    <w:sz w:val="48"/>
                    <w:szCs w:val="48"/>
                  </w:rPr>
                  <w:t>o</w:t>
                </w:r>
                <w:r>
                  <w:rPr>
                    <w:sz w:val="48"/>
                    <w:szCs w:val="48"/>
                  </w:rPr>
                  <w:t>se the study option</w:t>
                </w:r>
                <w:r w:rsidR="003F2494">
                  <w:rPr>
                    <w:sz w:val="48"/>
                    <w:szCs w:val="48"/>
                  </w:rPr>
                  <w:t>s</w:t>
                </w:r>
                <w:r>
                  <w:rPr>
                    <w:sz w:val="48"/>
                    <w:szCs w:val="48"/>
                  </w:rPr>
                  <w:t xml:space="preserve"> that meets your needs!</w:t>
                </w:r>
                <w:r w:rsidR="00E627CD" w:rsidRPr="00094E76">
                  <w:rPr>
                    <w:sz w:val="48"/>
                    <w:szCs w:val="48"/>
                  </w:rPr>
                  <w:t xml:space="preserve"> </w:t>
                </w:r>
              </w:p>
            </w:sdtContent>
          </w:sdt>
          <w:p w14:paraId="64166B43" w14:textId="77777777" w:rsidR="00094E76" w:rsidRDefault="00094E76" w:rsidP="0083672E">
            <w:pPr>
              <w:spacing w:after="0" w:line="240" w:lineRule="auto"/>
            </w:pPr>
          </w:p>
          <w:p w14:paraId="276DBFCE" w14:textId="77777777" w:rsidR="005C04C1" w:rsidRPr="00304348" w:rsidRDefault="0083672E" w:rsidP="005C04C1">
            <w:pPr>
              <w:spacing w:after="0" w:line="240" w:lineRule="auto"/>
              <w:rPr>
                <w:rFonts w:cstheme="minorHAnsi"/>
              </w:rPr>
            </w:pPr>
            <w:r w:rsidRPr="00304348">
              <w:rPr>
                <w:rFonts w:cstheme="minorHAnsi"/>
                <w:b/>
                <w:bCs/>
              </w:rPr>
              <w:t>Option 1</w:t>
            </w:r>
            <w:r w:rsidRPr="00304348">
              <w:rPr>
                <w:rFonts w:cstheme="minorHAnsi"/>
              </w:rPr>
              <w:t xml:space="preserve"> </w:t>
            </w:r>
            <w:r w:rsidRPr="00304348">
              <w:rPr>
                <w:rFonts w:cstheme="minorHAnsi"/>
                <w:b/>
                <w:bCs/>
              </w:rPr>
              <w:t xml:space="preserve">– </w:t>
            </w:r>
            <w:r w:rsidR="005C04C1" w:rsidRPr="00304348">
              <w:rPr>
                <w:rFonts w:cstheme="minorHAnsi"/>
                <w:b/>
                <w:bCs/>
              </w:rPr>
              <w:t>SHRM-CP/SCP</w:t>
            </w:r>
            <w:r w:rsidR="005C04C1" w:rsidRPr="00304348">
              <w:rPr>
                <w:rFonts w:cstheme="minorHAnsi"/>
              </w:rPr>
              <w:t xml:space="preserve"> – </w:t>
            </w:r>
          </w:p>
          <w:p w14:paraId="3863F769" w14:textId="3DE93C52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04348">
              <w:rPr>
                <w:rFonts w:cstheme="minorHAnsi"/>
                <w:sz w:val="22"/>
                <w:szCs w:val="22"/>
              </w:rPr>
              <w:t xml:space="preserve">Live </w:t>
            </w:r>
            <w:r w:rsidR="00CC5509">
              <w:rPr>
                <w:rFonts w:cstheme="minorHAnsi"/>
                <w:sz w:val="22"/>
                <w:szCs w:val="22"/>
              </w:rPr>
              <w:t>Sessions</w:t>
            </w:r>
            <w:r w:rsidRPr="00304348">
              <w:rPr>
                <w:rFonts w:cstheme="minorHAnsi"/>
                <w:sz w:val="22"/>
                <w:szCs w:val="22"/>
              </w:rPr>
              <w:t xml:space="preserve"> (via Zoom) Cost $700 </w:t>
            </w:r>
          </w:p>
          <w:p w14:paraId="6E174C1C" w14:textId="3B6D9894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04348">
              <w:rPr>
                <w:rFonts w:cstheme="minorHAnsi"/>
                <w:sz w:val="22"/>
                <w:szCs w:val="22"/>
              </w:rPr>
              <w:t xml:space="preserve">Eight classes meet via Zoom every Thurs from 6-9 PM.  CP/SCP classes </w:t>
            </w:r>
            <w:r w:rsidR="00CC5509">
              <w:rPr>
                <w:rFonts w:cstheme="minorHAnsi"/>
                <w:sz w:val="22"/>
                <w:szCs w:val="22"/>
              </w:rPr>
              <w:t>r</w:t>
            </w:r>
            <w:r w:rsidR="00CC5509" w:rsidRPr="00CC5509">
              <w:rPr>
                <w:rFonts w:cstheme="minorHAnsi"/>
                <w:sz w:val="22"/>
                <w:szCs w:val="22"/>
              </w:rPr>
              <w:t>un for 8 Weeks -</w:t>
            </w:r>
            <w:r w:rsidR="00CC5509">
              <w:rPr>
                <w:rFonts w:cstheme="minorHAnsi"/>
                <w:sz w:val="22"/>
                <w:szCs w:val="22"/>
              </w:rPr>
              <w:t xml:space="preserve"> </w:t>
            </w:r>
            <w:r w:rsidR="00CC5509" w:rsidRPr="00CC5509">
              <w:rPr>
                <w:rFonts w:cstheme="minorHAnsi"/>
                <w:b/>
                <w:bCs/>
                <w:sz w:val="22"/>
                <w:szCs w:val="22"/>
              </w:rPr>
              <w:t>September 17th through October 29th</w:t>
            </w:r>
            <w:r w:rsidRPr="00304348">
              <w:rPr>
                <w:rFonts w:cstheme="minorHAnsi"/>
                <w:sz w:val="22"/>
                <w:szCs w:val="22"/>
              </w:rPr>
              <w:t>. Includes PPTs to study from, glossary of terms, practices quizzes, resource book that comes with more practice questions.  Sessions are also pre-recorded in case you miss one or want to review.</w:t>
            </w:r>
          </w:p>
          <w:p w14:paraId="30625EF6" w14:textId="0ECFCDA1" w:rsidR="006E3BAA" w:rsidRDefault="006E3BAA" w:rsidP="0083672E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BD5B930" w14:textId="77777777" w:rsidR="005C04C1" w:rsidRPr="00304348" w:rsidRDefault="006E3BAA" w:rsidP="005C04C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04348">
              <w:rPr>
                <w:rFonts w:cstheme="minorHAnsi"/>
                <w:b/>
                <w:bCs/>
              </w:rPr>
              <w:t xml:space="preserve">Option 2 – </w:t>
            </w:r>
            <w:r w:rsidR="005C04C1" w:rsidRPr="00304348">
              <w:rPr>
                <w:rFonts w:cstheme="minorHAnsi"/>
                <w:b/>
                <w:bCs/>
              </w:rPr>
              <w:t xml:space="preserve">SHRM-CP/SCP or HRCI PHR/SPHR </w:t>
            </w:r>
          </w:p>
          <w:p w14:paraId="412E265A" w14:textId="77777777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04348">
              <w:rPr>
                <w:rFonts w:cstheme="minorHAnsi"/>
                <w:sz w:val="22"/>
                <w:szCs w:val="22"/>
              </w:rPr>
              <w:t>Self-Study – Cost $600</w:t>
            </w:r>
          </w:p>
          <w:p w14:paraId="22822237" w14:textId="77777777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04348">
              <w:rPr>
                <w:rFonts w:cstheme="minorHAnsi"/>
                <w:sz w:val="22"/>
                <w:szCs w:val="22"/>
              </w:rPr>
              <w:t>48 Lessons - with 20–30-minute lectures, PPTs to study from, glossary of terms, practices quizzes with over 250 questions, resource book that comes with more practice questions and access to a coach that cares about YOU.</w:t>
            </w:r>
          </w:p>
          <w:p w14:paraId="0549D314" w14:textId="75675173" w:rsidR="00D876CA" w:rsidRPr="00304348" w:rsidRDefault="00D876CA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5F49BD85" w14:textId="77777777" w:rsidR="005C04C1" w:rsidRPr="00304348" w:rsidRDefault="00094E76" w:rsidP="005C04C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04348">
              <w:rPr>
                <w:rFonts w:cstheme="minorHAnsi"/>
                <w:b/>
                <w:bCs/>
              </w:rPr>
              <w:t xml:space="preserve">Option </w:t>
            </w:r>
            <w:r w:rsidR="00304348" w:rsidRPr="00304348">
              <w:rPr>
                <w:rFonts w:cstheme="minorHAnsi"/>
                <w:b/>
                <w:bCs/>
              </w:rPr>
              <w:t>3</w:t>
            </w:r>
            <w:r w:rsidRPr="00304348">
              <w:rPr>
                <w:rFonts w:cstheme="minorHAnsi"/>
                <w:b/>
                <w:bCs/>
              </w:rPr>
              <w:t xml:space="preserve"> – </w:t>
            </w:r>
            <w:r w:rsidR="005C04C1">
              <w:rPr>
                <w:b/>
              </w:rPr>
              <w:t>HR Cert Prep Course (great for SHRM or HRCI Prep)</w:t>
            </w:r>
          </w:p>
          <w:p w14:paraId="2AF87C06" w14:textId="77777777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t>Live Sessions (via Zoom) – Cost $700</w:t>
            </w:r>
          </w:p>
          <w:p w14:paraId="19BAAA74" w14:textId="3E17AA3A" w:rsidR="005C04C1" w:rsidRPr="00304348" w:rsidRDefault="005C04C1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t xml:space="preserve">Eight sessions meet on Tuesdays and Thursdays from 6-8 PM, </w:t>
            </w:r>
            <w:r>
              <w:t xml:space="preserve">running </w:t>
            </w:r>
            <w:r w:rsidRPr="005C04C1">
              <w:t>November 3rd through December 3rd (Note: we take Thanksgiving Week Off)</w:t>
            </w:r>
            <w:r>
              <w:t>. Includes access to the HRCI PHR/SPHR or SHRM-CP/SCP Cert Prep Course, PPTs to study from, a glossary of terms, practice quizzes, a workbook, and narrated sessions recordings (in case you miss one or want to review).</w:t>
            </w:r>
          </w:p>
          <w:p w14:paraId="074F937A" w14:textId="2929E76E" w:rsidR="00BD04F4" w:rsidRPr="00304348" w:rsidRDefault="00BD04F4" w:rsidP="005C04C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2BE86F15" w14:textId="37EF0A2D" w:rsidR="005C35B0" w:rsidRPr="00304348" w:rsidRDefault="005C35B0" w:rsidP="0083672E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04348">
              <w:rPr>
                <w:rFonts w:cstheme="minorHAnsi"/>
                <w:b/>
                <w:bCs/>
              </w:rPr>
              <w:t xml:space="preserve">Corporate and Group Rates Available </w:t>
            </w:r>
          </w:p>
          <w:p w14:paraId="346324C6" w14:textId="29E75C62" w:rsidR="00094E76" w:rsidRPr="00304348" w:rsidRDefault="005C35B0" w:rsidP="0083672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04348">
              <w:rPr>
                <w:rFonts w:cstheme="minorHAnsi"/>
                <w:sz w:val="22"/>
                <w:szCs w:val="22"/>
              </w:rPr>
              <w:t>Please reach out to me for information on corporate and/or group rate options.</w:t>
            </w:r>
          </w:p>
          <w:p w14:paraId="08FC889D" w14:textId="77777777" w:rsidR="005C35B0" w:rsidRPr="00304348" w:rsidRDefault="005C35B0" w:rsidP="0083672E">
            <w:pPr>
              <w:spacing w:after="0" w:line="240" w:lineRule="auto"/>
              <w:rPr>
                <w:rFonts w:cstheme="minorHAnsi"/>
              </w:rPr>
            </w:pPr>
          </w:p>
          <w:p w14:paraId="7FD021FB" w14:textId="2BCFE5EC" w:rsidR="00153B8A" w:rsidRPr="00304348" w:rsidRDefault="00153B8A" w:rsidP="0083672E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04348">
              <w:rPr>
                <w:rFonts w:cstheme="minorHAnsi"/>
                <w:b/>
                <w:bCs/>
              </w:rPr>
              <w:t xml:space="preserve">What Others Have Said! </w:t>
            </w:r>
          </w:p>
          <w:p w14:paraId="57841D72" w14:textId="77777777" w:rsidR="00153B8A" w:rsidRPr="005C04C1" w:rsidRDefault="00153B8A" w:rsidP="005C04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 w:rsidRPr="005C04C1">
              <w:rPr>
                <w:rFonts w:cstheme="minorHAnsi"/>
                <w:sz w:val="20"/>
                <w:szCs w:val="20"/>
              </w:rPr>
              <w:t xml:space="preserve">“I just wanted to thank you for </w:t>
            </w:r>
            <w:proofErr w:type="gramStart"/>
            <w:r w:rsidRPr="005C04C1">
              <w:rPr>
                <w:rFonts w:cstheme="minorHAnsi"/>
                <w:sz w:val="20"/>
                <w:szCs w:val="20"/>
              </w:rPr>
              <w:t>all of</w:t>
            </w:r>
            <w:proofErr w:type="gramEnd"/>
            <w:r w:rsidRPr="005C04C1">
              <w:rPr>
                <w:rFonts w:cstheme="minorHAnsi"/>
                <w:sz w:val="20"/>
                <w:szCs w:val="20"/>
              </w:rPr>
              <w:t xml:space="preserve"> your support and guidance in preparing me to achieve this milestone career. </w:t>
            </w:r>
            <w:r w:rsidRPr="005C04C1">
              <w:rPr>
                <w:rFonts w:ascii="Segoe UI Emoji" w:hAnsi="Segoe UI Emoji" w:cs="Segoe UI Emoji"/>
                <w:sz w:val="20"/>
                <w:szCs w:val="20"/>
              </w:rPr>
              <w:t>🙏🏽</w:t>
            </w:r>
            <w:r w:rsidRPr="005C04C1">
              <w:rPr>
                <w:rFonts w:cstheme="minorHAnsi"/>
                <w:sz w:val="20"/>
                <w:szCs w:val="20"/>
              </w:rPr>
              <w:t xml:space="preserve"> I could never repay you enough, but I pray that God gives you the desires of your heart. Thank you so much!” </w:t>
            </w:r>
          </w:p>
          <w:p w14:paraId="33A3D2B6" w14:textId="77777777" w:rsidR="00153B8A" w:rsidRPr="005C04C1" w:rsidRDefault="00153B8A" w:rsidP="005C04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 w:rsidRPr="005C04C1">
              <w:rPr>
                <w:rFonts w:cstheme="minorHAnsi"/>
                <w:sz w:val="20"/>
                <w:szCs w:val="20"/>
              </w:rPr>
              <w:t xml:space="preserve">“Hey Tom! I took the SHRM- SCP exam today and passed </w:t>
            </w:r>
            <w:r w:rsidRPr="005C04C1">
              <w:rPr>
                <w:rFonts w:ascii="Segoe UI Emoji" w:hAnsi="Segoe UI Emoji" w:cs="Segoe UI Emoji"/>
                <w:sz w:val="20"/>
                <w:szCs w:val="20"/>
              </w:rPr>
              <w:t>😊</w:t>
            </w:r>
            <w:r w:rsidRPr="005C04C1">
              <w:rPr>
                <w:rFonts w:cstheme="minorHAnsi"/>
                <w:sz w:val="20"/>
                <w:szCs w:val="20"/>
              </w:rPr>
              <w:t xml:space="preserve">! Thank you for your prep course it was a tremendous help. Now I am certified! Woohoo!” </w:t>
            </w:r>
          </w:p>
          <w:p w14:paraId="1788AD2A" w14:textId="2ED7714D" w:rsidR="00153B8A" w:rsidRPr="005C04C1" w:rsidRDefault="00153B8A" w:rsidP="005C04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 w:rsidRPr="005C04C1">
              <w:rPr>
                <w:rFonts w:cstheme="minorHAnsi"/>
                <w:sz w:val="20"/>
                <w:szCs w:val="20"/>
              </w:rPr>
              <w:t>“I am proud to say that with the help of my friend Thomas Mobley, SHRM-SCP, SPHR and his Online Prep course I successfully passed my exam and am a SHRM Certified.”</w:t>
            </w:r>
          </w:p>
          <w:p w14:paraId="06100542" w14:textId="2FA66CF3" w:rsidR="00153B8A" w:rsidRDefault="00153B8A" w:rsidP="0083672E">
            <w:pPr>
              <w:spacing w:after="0" w:line="240" w:lineRule="auto"/>
            </w:pPr>
          </w:p>
          <w:p w14:paraId="4F26BF3C" w14:textId="77777777" w:rsidR="00094E76" w:rsidRDefault="00094E76" w:rsidP="0083672E">
            <w:pPr>
              <w:spacing w:after="0" w:line="240" w:lineRule="auto"/>
            </w:pPr>
          </w:p>
          <w:p w14:paraId="3C8CB63C" w14:textId="431B798E" w:rsidR="003A4A4A" w:rsidRDefault="00094E76" w:rsidP="0083672E">
            <w:pPr>
              <w:spacing w:after="0" w:line="240" w:lineRule="auto"/>
            </w:pPr>
            <w:r>
              <w:t xml:space="preserve">.  </w:t>
            </w:r>
            <w:r w:rsidRPr="00094E76">
              <w:t xml:space="preserve"> </w:t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14:paraId="5EBF98EC" w14:textId="77777777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7D380059" w14:textId="778845DE" w:rsidR="00236FEA" w:rsidRPr="00047559" w:rsidRDefault="00000000" w:rsidP="0083672E">
                  <w:pPr>
                    <w:spacing w:after="0" w:line="240" w:lineRule="auto"/>
                    <w:rPr>
                      <w:rFonts w:cstheme="minorHAnsi"/>
                      <w:sz w:val="28"/>
                      <w:szCs w:val="28"/>
                    </w:rPr>
                  </w:pPr>
                  <w:sdt>
                    <w:sdtPr>
                      <w:rPr>
                        <w:rFonts w:cstheme="minorHAnsi"/>
                        <w:sz w:val="28"/>
                        <w:szCs w:val="28"/>
                      </w:rPr>
                      <w:alias w:val="Enter Heading 2:"/>
                      <w:tag w:val="Enter Heading 2:"/>
                      <w:id w:val="2068918032"/>
                      <w:placeholder>
                        <w:docPart w:val="DAAAF7935310413EA3C526AABF9CED97"/>
                      </w:placeholder>
                      <w15:appearance w15:val="hidden"/>
                      <w:text/>
                    </w:sdtPr>
                    <w:sdtContent>
                      <w:r w:rsidR="00094E76" w:rsidRPr="00047559">
                        <w:rPr>
                          <w:rFonts w:cstheme="minorHAnsi"/>
                          <w:sz w:val="28"/>
                          <w:szCs w:val="28"/>
                        </w:rPr>
                        <w:t>Prepare for HR Certification the way that best meets your needs!</w:t>
                      </w:r>
                    </w:sdtContent>
                  </w:sdt>
                </w:p>
                <w:sdt>
                  <w:sdtPr>
                    <w:rPr>
                      <w:rFonts w:cstheme="minorHAnsi"/>
                    </w:rPr>
                    <w:alias w:val="Dividing line graphic:"/>
                    <w:tag w:val="Dividing line graphic:"/>
                    <w:id w:val="-279119489"/>
                    <w:placeholder>
                      <w:docPart w:val="1CE78AA305864ABDA01271D360E1EA6D"/>
                    </w:placeholder>
                    <w:temporary/>
                    <w:showingPlcHdr/>
                    <w15:appearance w15:val="hidden"/>
                  </w:sdtPr>
                  <w:sdtContent>
                    <w:p w14:paraId="68726465" w14:textId="77777777" w:rsidR="00236FEA" w:rsidRPr="00094E76" w:rsidRDefault="00236FEA" w:rsidP="0083672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094E76">
                        <w:rPr>
                          <w:rFonts w:cstheme="minorHAnsi"/>
                        </w:rPr>
                        <w:t>____</w:t>
                      </w:r>
                    </w:p>
                  </w:sdtContent>
                </w:sdt>
                <w:p w14:paraId="07825F85" w14:textId="0C31690F" w:rsidR="00236FEA" w:rsidRPr="00094E76" w:rsidRDefault="00000000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Enter Heading 2:"/>
                      <w:tag w:val="Enter Heading 2:"/>
                      <w:id w:val="-619531705"/>
                      <w:placeholder>
                        <w:docPart w:val="66385A8BD81C4B59A3DF007A0E1EC9E0"/>
                      </w:placeholder>
                      <w15:appearance w15:val="hidden"/>
                      <w:text/>
                    </w:sdtPr>
                    <w:sdtContent>
                      <w:r w:rsidR="00094E76" w:rsidRPr="00094E76">
                        <w:rPr>
                          <w:rFonts w:cstheme="minorHAnsi"/>
                        </w:rPr>
                        <w:t xml:space="preserve">Class participants have an </w:t>
                      </w:r>
                      <w:r w:rsidR="008779F5">
                        <w:rPr>
                          <w:rFonts w:cstheme="minorHAnsi"/>
                        </w:rPr>
                        <w:t>8</w:t>
                      </w:r>
                      <w:r w:rsidR="005C04C1">
                        <w:rPr>
                          <w:rFonts w:cstheme="minorHAnsi"/>
                        </w:rPr>
                        <w:t>9</w:t>
                      </w:r>
                      <w:r w:rsidR="00094E76" w:rsidRPr="00094E76">
                        <w:rPr>
                          <w:rFonts w:cstheme="minorHAnsi"/>
                        </w:rPr>
                        <w:t>% pass rate on their exams</w:t>
                      </w:r>
                    </w:sdtContent>
                  </w:sdt>
                </w:p>
                <w:sdt>
                  <w:sdtPr>
                    <w:rPr>
                      <w:rFonts w:cstheme="minorHAnsi"/>
                    </w:rPr>
                    <w:alias w:val="Dividing line graphic:"/>
                    <w:tag w:val="Dividing line graphic:"/>
                    <w:id w:val="576019419"/>
                    <w:placeholder>
                      <w:docPart w:val="E4FEB023835C46BF9C120551D02A6627"/>
                    </w:placeholder>
                    <w:temporary/>
                    <w:showingPlcHdr/>
                    <w15:appearance w15:val="hidden"/>
                  </w:sdtPr>
                  <w:sdtContent>
                    <w:p w14:paraId="2F972937" w14:textId="77777777" w:rsidR="00236FEA" w:rsidRPr="00094E76" w:rsidRDefault="00236FEA" w:rsidP="0083672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094E76">
                        <w:rPr>
                          <w:rFonts w:cstheme="minorHAnsi"/>
                        </w:rPr>
                        <w:t>____</w:t>
                      </w:r>
                    </w:p>
                  </w:sdtContent>
                </w:sdt>
                <w:p w14:paraId="5514E9C9" w14:textId="6FD463E4" w:rsidR="00236FEA" w:rsidRPr="00C94104" w:rsidRDefault="00C94104" w:rsidP="0083672E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C94104">
                    <w:rPr>
                      <w:rFonts w:cstheme="minorHAnsi"/>
                      <w:sz w:val="20"/>
                      <w:szCs w:val="20"/>
                    </w:rPr>
                    <w:t>*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cstheme="minorHAnsi"/>
                        <w:sz w:val="20"/>
                        <w:szCs w:val="20"/>
                      </w:rPr>
                      <w:alias w:val="Enter Heading 2:"/>
                      <w:tag w:val="Enter Heading 2:"/>
                      <w:id w:val="-273402092"/>
                      <w:placeholder>
                        <w:docPart w:val="F863E1D030B148A5812789B1FFB5C438"/>
                      </w:placeholder>
                      <w15:appearance w15:val="hidden"/>
                      <w:text/>
                    </w:sdtPr>
                    <w:sdtContent>
                      <w:r w:rsidR="00094E76" w:rsidRPr="00C94104">
                        <w:rPr>
                          <w:rFonts w:cstheme="minorHAnsi"/>
                          <w:sz w:val="20"/>
                          <w:szCs w:val="20"/>
                        </w:rPr>
                        <w:t>Payment plans available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</w:t>
                      </w:r>
                      <w:r w:rsidR="008779F5" w:rsidRPr="00C94104">
                        <w:rPr>
                          <w:rFonts w:cstheme="minorHAnsi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* </w:t>
                      </w:r>
                      <w:r w:rsidR="008779F5" w:rsidRPr="00C94104">
                        <w:rPr>
                          <w:rFonts w:cstheme="minorHAnsi"/>
                          <w:sz w:val="20"/>
                          <w:szCs w:val="20"/>
                        </w:rPr>
                        <w:t>If you don’t pass your next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</w:t>
                      </w:r>
                      <w:r w:rsidR="008779F5" w:rsidRPr="00C94104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8779F5" w:rsidRPr="00C94104">
                        <w:rPr>
                          <w:rFonts w:cstheme="minorHAnsi"/>
                          <w:sz w:val="20"/>
                          <w:szCs w:val="20"/>
                        </w:rPr>
                        <w:t>class is FREE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="008779F5" w:rsidRPr="00C94104"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* Life gets in the way and you don’t take your test, cost to retack a class with us is $100</w:t>
                      </w:r>
                      <w:r w:rsidR="00280CE9">
                        <w:rPr>
                          <w:rFonts w:cstheme="minorHAnsi"/>
                          <w:sz w:val="20"/>
                          <w:szCs w:val="20"/>
                        </w:rPr>
                        <w:t>*</w:t>
                      </w:r>
                    </w:sdtContent>
                  </w:sdt>
                </w:p>
                <w:p w14:paraId="1E59B6D0" w14:textId="043162FC" w:rsidR="00236FEA" w:rsidRPr="00280CE9" w:rsidRDefault="00280CE9" w:rsidP="00280CE9">
                  <w:pPr>
                    <w:spacing w:after="0" w:line="240" w:lineRule="auto"/>
                    <w:ind w:right="-109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* Register by Aug 31 and save 5%</w:t>
                  </w:r>
                </w:p>
                <w:p w14:paraId="6374D2E1" w14:textId="5CD16677" w:rsidR="00304348" w:rsidRPr="00094E76" w:rsidRDefault="00000000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Dividing line graphic:"/>
                      <w:tag w:val="Dividing line graphic:"/>
                      <w:id w:val="-626625621"/>
                      <w:placeholder>
                        <w:docPart w:val="66E1D83B082046B389A7F753EBC2BDD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4348" w:rsidRPr="00094E76">
                        <w:rPr>
                          <w:rFonts w:cstheme="minorHAnsi"/>
                        </w:rPr>
                        <w:t>____</w:t>
                      </w:r>
                    </w:sdtContent>
                  </w:sdt>
                </w:p>
                <w:p w14:paraId="3AC3F5AE" w14:textId="24572556" w:rsidR="0042117E" w:rsidRDefault="00153B8A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Register </w:t>
                  </w:r>
                  <w:r w:rsidR="0042117E">
                    <w:rPr>
                      <w:rFonts w:cstheme="minorHAnsi"/>
                    </w:rPr>
                    <w:t>at</w:t>
                  </w:r>
                </w:p>
                <w:p w14:paraId="41246251" w14:textId="77777777" w:rsidR="00304348" w:rsidRDefault="0042117E" w:rsidP="0083672E">
                  <w:pPr>
                    <w:spacing w:after="0" w:line="240" w:lineRule="auto"/>
                  </w:pPr>
                  <w:r>
                    <w:t>MobleyHR.com</w:t>
                  </w:r>
                </w:p>
                <w:p w14:paraId="47CF26F2" w14:textId="77777777" w:rsidR="00304348" w:rsidRDefault="00304348" w:rsidP="0083672E">
                  <w:pPr>
                    <w:spacing w:after="0" w:line="240" w:lineRule="auto"/>
                  </w:pPr>
                </w:p>
                <w:p w14:paraId="5878A833" w14:textId="2BDC91B9" w:rsidR="00236FEA" w:rsidRPr="00094E76" w:rsidRDefault="00000000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Dividing line graphic:"/>
                      <w:tag w:val="Dividing line graphic:"/>
                      <w:id w:val="-2078267982"/>
                      <w:placeholder>
                        <w:docPart w:val="289793E12F794C28A43720DB51257538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236FEA" w:rsidRPr="00094E76">
                        <w:rPr>
                          <w:rFonts w:cstheme="minorHAnsi"/>
                        </w:rPr>
                        <w:t>____</w:t>
                      </w:r>
                    </w:sdtContent>
                  </w:sdt>
                </w:p>
                <w:p w14:paraId="20170B15" w14:textId="77777777" w:rsidR="00236FEA" w:rsidRDefault="00D906CC" w:rsidP="0083672E">
                  <w:pPr>
                    <w:spacing w:after="0" w:line="240" w:lineRule="auto"/>
                    <w:rPr>
                      <w:rFonts w:cstheme="minorHAnsi"/>
                      <w:sz w:val="22"/>
                      <w:szCs w:val="22"/>
                    </w:rPr>
                  </w:pPr>
                  <w:r w:rsidRPr="00094E76">
                    <w:rPr>
                      <w:rFonts w:cstheme="minorHAnsi"/>
                      <w:sz w:val="22"/>
                      <w:szCs w:val="22"/>
                    </w:rPr>
                    <w:t xml:space="preserve">Thomas Mobley, SHRM-SCP, SPHR </w:t>
                  </w:r>
                  <w:r w:rsidR="00094E76" w:rsidRPr="00094E76">
                    <w:rPr>
                      <w:rFonts w:cstheme="minorHAnsi"/>
                      <w:sz w:val="22"/>
                      <w:szCs w:val="22"/>
                    </w:rPr>
                    <w:t xml:space="preserve">has over </w:t>
                  </w:r>
                  <w:r w:rsidR="0042117E">
                    <w:rPr>
                      <w:rFonts w:cstheme="minorHAnsi"/>
                      <w:sz w:val="22"/>
                      <w:szCs w:val="22"/>
                    </w:rPr>
                    <w:t>30</w:t>
                  </w:r>
                  <w:r w:rsidR="00094E76" w:rsidRPr="00094E76">
                    <w:rPr>
                      <w:rFonts w:cstheme="minorHAnsi"/>
                      <w:sz w:val="22"/>
                      <w:szCs w:val="22"/>
                    </w:rPr>
                    <w:t xml:space="preserve"> years’ experience leading study sessions</w:t>
                  </w:r>
                  <w:r w:rsidR="00783A46">
                    <w:rPr>
                      <w:rFonts w:cstheme="minorHAnsi"/>
                      <w:sz w:val="22"/>
                      <w:szCs w:val="22"/>
                    </w:rPr>
                    <w:t>, has worked in HR and taught HR at the college level for over 30 years</w:t>
                  </w:r>
                </w:p>
                <w:p w14:paraId="3672BC22" w14:textId="77777777" w:rsidR="00047559" w:rsidRDefault="00047559" w:rsidP="0083672E">
                  <w:pPr>
                    <w:spacing w:after="0" w:line="240" w:lineRule="auto"/>
                    <w:rPr>
                      <w:rFonts w:cstheme="minorHAnsi"/>
                      <w:sz w:val="22"/>
                      <w:szCs w:val="22"/>
                    </w:rPr>
                  </w:pPr>
                </w:p>
                <w:p w14:paraId="72310CBD" w14:textId="77777777" w:rsidR="00047559" w:rsidRPr="00094E76" w:rsidRDefault="00000000" w:rsidP="00047559">
                  <w:pPr>
                    <w:spacing w:after="0" w:line="240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alias w:val="Dividing line graphic:"/>
                      <w:tag w:val="Dividing line graphic:"/>
                      <w:id w:val="1414123506"/>
                      <w:placeholder>
                        <w:docPart w:val="A814E295F11F44BCBA52CEE6AF2E87F2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047559" w:rsidRPr="00094E76">
                        <w:rPr>
                          <w:rFonts w:cstheme="minorHAnsi"/>
                        </w:rPr>
                        <w:t>____</w:t>
                      </w:r>
                    </w:sdtContent>
                  </w:sdt>
                </w:p>
                <w:p w14:paraId="5B643E89" w14:textId="77777777" w:rsidR="00047559" w:rsidRDefault="00047559" w:rsidP="00047559">
                  <w:pPr>
                    <w:spacing w:after="0" w:line="240" w:lineRule="auto"/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Most recent comment!</w:t>
                  </w:r>
                </w:p>
                <w:p w14:paraId="71477047" w14:textId="77777777" w:rsidR="00047559" w:rsidRDefault="00047559" w:rsidP="00047559">
                  <w:pPr>
                    <w:spacing w:after="0" w:line="240" w:lineRule="auto"/>
                    <w:rPr>
                      <w:rFonts w:cstheme="minorHAnsi"/>
                      <w:sz w:val="22"/>
                      <w:szCs w:val="22"/>
                    </w:rPr>
                  </w:pPr>
                </w:p>
                <w:p w14:paraId="27D98492" w14:textId="2FBFEF2D" w:rsidR="00047559" w:rsidRPr="00094E76" w:rsidRDefault="00047559" w:rsidP="00047559">
                  <w:pPr>
                    <w:spacing w:after="0" w:line="240" w:lineRule="auto"/>
                    <w:rPr>
                      <w:rFonts w:cstheme="minorHAnsi"/>
                      <w:sz w:val="22"/>
                      <w:szCs w:val="22"/>
                    </w:rPr>
                  </w:pPr>
                  <w:r>
                    <w:rPr>
                      <w:rFonts w:cstheme="minorHAnsi"/>
                      <w:sz w:val="22"/>
                      <w:szCs w:val="22"/>
                    </w:rPr>
                    <w:t>“I just wanted to reach out and say thank you for everything.  I passed my SCP today and the class was 100% dead on to everything ai need to know to pass.”</w:t>
                  </w:r>
                </w:p>
              </w:tc>
            </w:tr>
            <w:tr w:rsidR="00236FEA" w14:paraId="57300A64" w14:textId="77777777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775A854D" w14:textId="6F61AE6B" w:rsidR="00236FEA" w:rsidRPr="00094E76" w:rsidRDefault="00D906CC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94E76">
                    <w:rPr>
                      <w:rFonts w:cstheme="minorHAnsi"/>
                    </w:rPr>
                    <w:t>Mobley HR Consulting</w:t>
                  </w:r>
                </w:p>
                <w:p w14:paraId="59A6A295" w14:textId="116D20CE" w:rsidR="00236FEA" w:rsidRPr="00094E76" w:rsidRDefault="00236FEA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  <w:p w14:paraId="5EC423D4" w14:textId="0D74CD69" w:rsidR="00094E76" w:rsidRPr="00094E76" w:rsidRDefault="00000000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  <w:sz w:val="22"/>
                        <w:szCs w:val="22"/>
                      </w:rPr>
                      <w:alias w:val="Enter Heading 2:"/>
                      <w:tag w:val="Enter Heading 2:"/>
                      <w:id w:val="-139274481"/>
                      <w:placeholder>
                        <w:docPart w:val="76C1B587B049472B940D3A331D9B93F1"/>
                      </w:placeholder>
                      <w15:appearance w15:val="hidden"/>
                      <w:text/>
                    </w:sdtPr>
                    <w:sdtContent>
                      <w:r w:rsidR="00094E76" w:rsidRPr="00F67DE5">
                        <w:rPr>
                          <w:rFonts w:cstheme="minorHAnsi"/>
                          <w:sz w:val="22"/>
                          <w:szCs w:val="22"/>
                        </w:rPr>
                        <w:t>To register, simply email Tom.MobleyHR@gmail.com or go to MobleyHR.com</w:t>
                      </w:r>
                    </w:sdtContent>
                  </w:sdt>
                </w:p>
                <w:p w14:paraId="6F50E748" w14:textId="77777777" w:rsidR="00094E76" w:rsidRPr="00094E76" w:rsidRDefault="00094E76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  <w:p w14:paraId="72C6FEF6" w14:textId="0DC59A76" w:rsidR="00236FEA" w:rsidRPr="00094E76" w:rsidRDefault="00D906CC" w:rsidP="0083672E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094E76">
                    <w:rPr>
                      <w:rFonts w:cstheme="minorHAnsi"/>
                    </w:rPr>
                    <w:t>513.703.9699</w:t>
                  </w:r>
                </w:p>
              </w:tc>
            </w:tr>
          </w:tbl>
          <w:p w14:paraId="690B953D" w14:textId="77777777" w:rsidR="00423F28" w:rsidRDefault="00423F28" w:rsidP="0083672E">
            <w:pPr>
              <w:spacing w:after="0" w:line="240" w:lineRule="auto"/>
            </w:pPr>
          </w:p>
        </w:tc>
      </w:tr>
    </w:tbl>
    <w:p w14:paraId="695B2336" w14:textId="041341F5" w:rsidR="00DD2A04" w:rsidRDefault="00DD2A04" w:rsidP="0083672E">
      <w:pPr>
        <w:spacing w:after="0" w:line="240" w:lineRule="auto"/>
      </w:pPr>
    </w:p>
    <w:sectPr w:rsidR="00DD2A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7711" w14:textId="77777777" w:rsidR="00D66A04" w:rsidRDefault="00D66A04" w:rsidP="00AB6948">
      <w:pPr>
        <w:spacing w:after="0" w:line="240" w:lineRule="auto"/>
      </w:pPr>
      <w:r>
        <w:separator/>
      </w:r>
    </w:p>
  </w:endnote>
  <w:endnote w:type="continuationSeparator" w:id="0">
    <w:p w14:paraId="0516309C" w14:textId="77777777" w:rsidR="00D66A04" w:rsidRDefault="00D66A04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61EC" w14:textId="77777777" w:rsidR="00D66A04" w:rsidRDefault="00D66A04" w:rsidP="00AB6948">
      <w:pPr>
        <w:spacing w:after="0" w:line="240" w:lineRule="auto"/>
      </w:pPr>
      <w:r>
        <w:separator/>
      </w:r>
    </w:p>
  </w:footnote>
  <w:footnote w:type="continuationSeparator" w:id="0">
    <w:p w14:paraId="79F3AC51" w14:textId="77777777" w:rsidR="00D66A04" w:rsidRDefault="00D66A04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C43E15"/>
    <w:multiLevelType w:val="hybridMultilevel"/>
    <w:tmpl w:val="0B923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A4013"/>
    <w:multiLevelType w:val="hybridMultilevel"/>
    <w:tmpl w:val="B074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550BB"/>
    <w:multiLevelType w:val="hybridMultilevel"/>
    <w:tmpl w:val="AF84EE32"/>
    <w:lvl w:ilvl="0" w:tplc="F7E24D7A">
      <w:numFmt w:val="bullet"/>
      <w:lvlText w:val=""/>
      <w:lvlJc w:val="left"/>
      <w:pPr>
        <w:ind w:left="466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 w16cid:durableId="357971342">
    <w:abstractNumId w:val="9"/>
  </w:num>
  <w:num w:numId="2" w16cid:durableId="777215223">
    <w:abstractNumId w:val="7"/>
  </w:num>
  <w:num w:numId="3" w16cid:durableId="542643259">
    <w:abstractNumId w:val="6"/>
  </w:num>
  <w:num w:numId="4" w16cid:durableId="2107192739">
    <w:abstractNumId w:val="5"/>
  </w:num>
  <w:num w:numId="5" w16cid:durableId="83654827">
    <w:abstractNumId w:val="4"/>
  </w:num>
  <w:num w:numId="6" w16cid:durableId="1675380933">
    <w:abstractNumId w:val="8"/>
  </w:num>
  <w:num w:numId="7" w16cid:durableId="286349793">
    <w:abstractNumId w:val="3"/>
  </w:num>
  <w:num w:numId="8" w16cid:durableId="158082870">
    <w:abstractNumId w:val="2"/>
  </w:num>
  <w:num w:numId="9" w16cid:durableId="685443343">
    <w:abstractNumId w:val="1"/>
  </w:num>
  <w:num w:numId="10" w16cid:durableId="915019255">
    <w:abstractNumId w:val="0"/>
  </w:num>
  <w:num w:numId="11" w16cid:durableId="896013461">
    <w:abstractNumId w:val="10"/>
  </w:num>
  <w:num w:numId="12" w16cid:durableId="1762993854">
    <w:abstractNumId w:val="12"/>
  </w:num>
  <w:num w:numId="13" w16cid:durableId="1240989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31"/>
    <w:rsid w:val="00014625"/>
    <w:rsid w:val="000311AB"/>
    <w:rsid w:val="00044307"/>
    <w:rsid w:val="00047559"/>
    <w:rsid w:val="00051764"/>
    <w:rsid w:val="00054D84"/>
    <w:rsid w:val="00061642"/>
    <w:rsid w:val="00067228"/>
    <w:rsid w:val="000704CF"/>
    <w:rsid w:val="00094E76"/>
    <w:rsid w:val="000A509C"/>
    <w:rsid w:val="00153B8A"/>
    <w:rsid w:val="0015778A"/>
    <w:rsid w:val="00190F23"/>
    <w:rsid w:val="00194E9C"/>
    <w:rsid w:val="001B64F3"/>
    <w:rsid w:val="001C00BA"/>
    <w:rsid w:val="001C290A"/>
    <w:rsid w:val="001D3B47"/>
    <w:rsid w:val="00236FEA"/>
    <w:rsid w:val="002603A3"/>
    <w:rsid w:val="0027400C"/>
    <w:rsid w:val="00280CE9"/>
    <w:rsid w:val="002A0BAC"/>
    <w:rsid w:val="002C65CB"/>
    <w:rsid w:val="002D469D"/>
    <w:rsid w:val="00304348"/>
    <w:rsid w:val="003A4A4A"/>
    <w:rsid w:val="003D587C"/>
    <w:rsid w:val="003F2494"/>
    <w:rsid w:val="003F4359"/>
    <w:rsid w:val="0042117E"/>
    <w:rsid w:val="00423F28"/>
    <w:rsid w:val="00425C2B"/>
    <w:rsid w:val="00435C60"/>
    <w:rsid w:val="004653EA"/>
    <w:rsid w:val="004A1A52"/>
    <w:rsid w:val="004B4AE3"/>
    <w:rsid w:val="004B6545"/>
    <w:rsid w:val="004C43EE"/>
    <w:rsid w:val="00507066"/>
    <w:rsid w:val="005927AD"/>
    <w:rsid w:val="005C04C1"/>
    <w:rsid w:val="005C35B0"/>
    <w:rsid w:val="005D7731"/>
    <w:rsid w:val="00627140"/>
    <w:rsid w:val="00655EA2"/>
    <w:rsid w:val="00657539"/>
    <w:rsid w:val="006577AA"/>
    <w:rsid w:val="006E3BAA"/>
    <w:rsid w:val="00767651"/>
    <w:rsid w:val="007716AB"/>
    <w:rsid w:val="00783A46"/>
    <w:rsid w:val="007E4871"/>
    <w:rsid w:val="007E4C8C"/>
    <w:rsid w:val="007F3F1B"/>
    <w:rsid w:val="00804979"/>
    <w:rsid w:val="00817480"/>
    <w:rsid w:val="0083672E"/>
    <w:rsid w:val="008458BC"/>
    <w:rsid w:val="008779F5"/>
    <w:rsid w:val="008F5234"/>
    <w:rsid w:val="00917586"/>
    <w:rsid w:val="009D3491"/>
    <w:rsid w:val="00A12D1B"/>
    <w:rsid w:val="00A567C7"/>
    <w:rsid w:val="00A94EA2"/>
    <w:rsid w:val="00AA4B20"/>
    <w:rsid w:val="00AB6948"/>
    <w:rsid w:val="00AC4416"/>
    <w:rsid w:val="00AD7965"/>
    <w:rsid w:val="00B220A3"/>
    <w:rsid w:val="00B2335D"/>
    <w:rsid w:val="00B61A39"/>
    <w:rsid w:val="00B61A74"/>
    <w:rsid w:val="00BA44BD"/>
    <w:rsid w:val="00BB2C2A"/>
    <w:rsid w:val="00BB702B"/>
    <w:rsid w:val="00BC35E1"/>
    <w:rsid w:val="00BC5823"/>
    <w:rsid w:val="00BD04F4"/>
    <w:rsid w:val="00C02937"/>
    <w:rsid w:val="00C175B1"/>
    <w:rsid w:val="00C23D95"/>
    <w:rsid w:val="00C46459"/>
    <w:rsid w:val="00C87D9E"/>
    <w:rsid w:val="00C94104"/>
    <w:rsid w:val="00CB26AC"/>
    <w:rsid w:val="00CC5509"/>
    <w:rsid w:val="00D20554"/>
    <w:rsid w:val="00D32B8A"/>
    <w:rsid w:val="00D66A04"/>
    <w:rsid w:val="00D876CA"/>
    <w:rsid w:val="00D906CC"/>
    <w:rsid w:val="00D92720"/>
    <w:rsid w:val="00DA4072"/>
    <w:rsid w:val="00DD2A04"/>
    <w:rsid w:val="00E627CD"/>
    <w:rsid w:val="00E85A56"/>
    <w:rsid w:val="00EB7554"/>
    <w:rsid w:val="00EE2AF1"/>
    <w:rsid w:val="00F10DEA"/>
    <w:rsid w:val="00F1347B"/>
    <w:rsid w:val="00F24875"/>
    <w:rsid w:val="00F260B4"/>
    <w:rsid w:val="00F67DE5"/>
    <w:rsid w:val="00FA7E64"/>
    <w:rsid w:val="00FB6E17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06E82"/>
  <w15:chartTrackingRefBased/>
  <w15:docId w15:val="{E4175A4E-D90B-4924-A7F5-7D25B212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bleyts\AppData\Roaming\Microsoft\Templates\Seasonal%20event%20flyer%20(w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6DEEA2D5464D21AFF4A62F96AD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0E15B-8FDB-4884-8CB6-C10572E7E02B}"/>
      </w:docPartPr>
      <w:docPartBody>
        <w:p w:rsidR="00EC26F4" w:rsidRDefault="00517D55">
          <w:pPr>
            <w:pStyle w:val="316DEEA2D5464D21AFF4A62F96AD3BD0"/>
          </w:pPr>
          <w:r>
            <w:t>Event Date</w:t>
          </w:r>
        </w:p>
      </w:docPartBody>
    </w:docPart>
    <w:docPart>
      <w:docPartPr>
        <w:name w:val="8B9D3980C5AF4C94BF8A4E09A2C9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1C8BE-E66E-454D-A1BC-9212718DC4B2}"/>
      </w:docPartPr>
      <w:docPartBody>
        <w:p w:rsidR="00EC26F4" w:rsidRDefault="00517D55">
          <w:pPr>
            <w:pStyle w:val="8B9D3980C5AF4C94BF8A4E09A2C9386A"/>
          </w:pPr>
          <w:r>
            <w:t>Event Title, Up to Two Lines</w:t>
          </w:r>
        </w:p>
      </w:docPartBody>
    </w:docPart>
    <w:docPart>
      <w:docPartPr>
        <w:name w:val="DAAAF7935310413EA3C526AABF9CE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B21B9-6B3A-428F-A37D-5630AC5AC0F2}"/>
      </w:docPartPr>
      <w:docPartBody>
        <w:p w:rsidR="00EC26F4" w:rsidRDefault="00517D55">
          <w:pPr>
            <w:pStyle w:val="DAAAF7935310413EA3C526AABF9CED97"/>
          </w:pPr>
          <w:r>
            <w:t>Add Key Info About Your Event Here!</w:t>
          </w:r>
        </w:p>
      </w:docPartBody>
    </w:docPart>
    <w:docPart>
      <w:docPartPr>
        <w:name w:val="1CE78AA305864ABDA01271D360E1E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C96DD-1B3B-4A58-ADA8-17A6F60BFE2D}"/>
      </w:docPartPr>
      <w:docPartBody>
        <w:p w:rsidR="00EC26F4" w:rsidRDefault="00517D55">
          <w:pPr>
            <w:pStyle w:val="1CE78AA305864ABDA01271D360E1EA6D"/>
          </w:pPr>
          <w:r>
            <w:t>____</w:t>
          </w:r>
        </w:p>
      </w:docPartBody>
    </w:docPart>
    <w:docPart>
      <w:docPartPr>
        <w:name w:val="66385A8BD81C4B59A3DF007A0E1EC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FC3AD-3487-49FE-A008-ECB6A69071D1}"/>
      </w:docPartPr>
      <w:docPartBody>
        <w:p w:rsidR="00EC26F4" w:rsidRDefault="00517D55">
          <w:pPr>
            <w:pStyle w:val="66385A8BD81C4B59A3DF007A0E1EC9E0"/>
          </w:pPr>
          <w:r>
            <w:t>Don’t Be Shy—Tell Them Why They Can’t Miss This Event!</w:t>
          </w:r>
        </w:p>
      </w:docPartBody>
    </w:docPart>
    <w:docPart>
      <w:docPartPr>
        <w:name w:val="E4FEB023835C46BF9C120551D02A6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EBDCE-69A9-4DF6-AB1C-2095C41E53C7}"/>
      </w:docPartPr>
      <w:docPartBody>
        <w:p w:rsidR="00EC26F4" w:rsidRDefault="00517D55">
          <w:pPr>
            <w:pStyle w:val="E4FEB023835C46BF9C120551D02A6627"/>
          </w:pPr>
          <w:r w:rsidRPr="00655EA2">
            <w:t>____</w:t>
          </w:r>
        </w:p>
      </w:docPartBody>
    </w:docPart>
    <w:docPart>
      <w:docPartPr>
        <w:name w:val="F863E1D030B148A5812789B1FFB5C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71B1-C80A-4A89-B6F0-C2735EFD2220}"/>
      </w:docPartPr>
      <w:docPartBody>
        <w:p w:rsidR="00EC26F4" w:rsidRDefault="00517D55">
          <w:pPr>
            <w:pStyle w:val="F863E1D030B148A5812789B1FFB5C438"/>
          </w:pPr>
          <w:r>
            <w:t>One More Exciting Point Here!</w:t>
          </w:r>
        </w:p>
      </w:docPartBody>
    </w:docPart>
    <w:docPart>
      <w:docPartPr>
        <w:name w:val="289793E12F794C28A43720DB51257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F39A6-8189-405D-9B21-0DA8434F6C3B}"/>
      </w:docPartPr>
      <w:docPartBody>
        <w:p w:rsidR="00EC26F4" w:rsidRDefault="00517D55">
          <w:pPr>
            <w:pStyle w:val="289793E12F794C28A43720DB51257538"/>
          </w:pPr>
          <w:r>
            <w:t>____</w:t>
          </w:r>
        </w:p>
      </w:docPartBody>
    </w:docPart>
    <w:docPart>
      <w:docPartPr>
        <w:name w:val="76C1B587B049472B940D3A331D9B9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57CBC-3CD6-4439-A331-C861B1F0F545}"/>
      </w:docPartPr>
      <w:docPartBody>
        <w:p w:rsidR="00105BA7" w:rsidRDefault="00EC26F4" w:rsidP="00EC26F4">
          <w:pPr>
            <w:pStyle w:val="76C1B587B049472B940D3A331D9B93F1"/>
          </w:pPr>
          <w:r>
            <w:t>One More Exciting Point Here!</w:t>
          </w:r>
        </w:p>
      </w:docPartBody>
    </w:docPart>
    <w:docPart>
      <w:docPartPr>
        <w:name w:val="66E1D83B082046B389A7F753EBC2B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6CBC9-4496-4989-B20D-EEEBDBD38AD6}"/>
      </w:docPartPr>
      <w:docPartBody>
        <w:p w:rsidR="00515F5F" w:rsidRDefault="0032387B" w:rsidP="0032387B">
          <w:pPr>
            <w:pStyle w:val="66E1D83B082046B389A7F753EBC2BDD0"/>
          </w:pPr>
          <w:r>
            <w:t>____</w:t>
          </w:r>
        </w:p>
      </w:docPartBody>
    </w:docPart>
    <w:docPart>
      <w:docPartPr>
        <w:name w:val="A814E295F11F44BCBA52CEE6AF2E8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D633-47D6-4DE6-A7A7-C17CD3817489}"/>
      </w:docPartPr>
      <w:docPartBody>
        <w:p w:rsidR="00F70A9C" w:rsidRDefault="00515F5F" w:rsidP="00515F5F">
          <w:pPr>
            <w:pStyle w:val="A814E295F11F44BCBA52CEE6AF2E87F2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27"/>
    <w:rsid w:val="00105BA7"/>
    <w:rsid w:val="0015778A"/>
    <w:rsid w:val="0019404C"/>
    <w:rsid w:val="00224B05"/>
    <w:rsid w:val="002B09C7"/>
    <w:rsid w:val="0032387B"/>
    <w:rsid w:val="00396056"/>
    <w:rsid w:val="004B4AE3"/>
    <w:rsid w:val="004F0A7A"/>
    <w:rsid w:val="00515F5F"/>
    <w:rsid w:val="00517D55"/>
    <w:rsid w:val="00657539"/>
    <w:rsid w:val="00661298"/>
    <w:rsid w:val="00794F0B"/>
    <w:rsid w:val="008D1D7E"/>
    <w:rsid w:val="009829E0"/>
    <w:rsid w:val="00A86F27"/>
    <w:rsid w:val="00B61A39"/>
    <w:rsid w:val="00BC5823"/>
    <w:rsid w:val="00C46459"/>
    <w:rsid w:val="00C742DA"/>
    <w:rsid w:val="00CC3993"/>
    <w:rsid w:val="00CF4B4E"/>
    <w:rsid w:val="00E053E5"/>
    <w:rsid w:val="00EC26F4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6DEEA2D5464D21AFF4A62F96AD3BD0">
    <w:name w:val="316DEEA2D5464D21AFF4A62F96AD3BD0"/>
  </w:style>
  <w:style w:type="paragraph" w:customStyle="1" w:styleId="8B9D3980C5AF4C94BF8A4E09A2C9386A">
    <w:name w:val="8B9D3980C5AF4C94BF8A4E09A2C9386A"/>
  </w:style>
  <w:style w:type="paragraph" w:customStyle="1" w:styleId="A814E295F11F44BCBA52CEE6AF2E87F2">
    <w:name w:val="A814E295F11F44BCBA52CEE6AF2E87F2"/>
    <w:rsid w:val="00515F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C1B587B049472B940D3A331D9B93F1">
    <w:name w:val="76C1B587B049472B940D3A331D9B93F1"/>
    <w:rsid w:val="00EC26F4"/>
  </w:style>
  <w:style w:type="paragraph" w:customStyle="1" w:styleId="DAAAF7935310413EA3C526AABF9CED97">
    <w:name w:val="DAAAF7935310413EA3C526AABF9CED97"/>
  </w:style>
  <w:style w:type="paragraph" w:customStyle="1" w:styleId="1CE78AA305864ABDA01271D360E1EA6D">
    <w:name w:val="1CE78AA305864ABDA01271D360E1EA6D"/>
  </w:style>
  <w:style w:type="paragraph" w:customStyle="1" w:styleId="66385A8BD81C4B59A3DF007A0E1EC9E0">
    <w:name w:val="66385A8BD81C4B59A3DF007A0E1EC9E0"/>
  </w:style>
  <w:style w:type="paragraph" w:customStyle="1" w:styleId="E4FEB023835C46BF9C120551D02A6627">
    <w:name w:val="E4FEB023835C46BF9C120551D02A6627"/>
  </w:style>
  <w:style w:type="paragraph" w:customStyle="1" w:styleId="F863E1D030B148A5812789B1FFB5C438">
    <w:name w:val="F863E1D030B148A5812789B1FFB5C438"/>
  </w:style>
  <w:style w:type="paragraph" w:customStyle="1" w:styleId="289793E12F794C28A43720DB51257538">
    <w:name w:val="289793E12F794C28A43720DB51257538"/>
  </w:style>
  <w:style w:type="paragraph" w:customStyle="1" w:styleId="66E1D83B082046B389A7F753EBC2BDD0">
    <w:name w:val="66E1D83B082046B389A7F753EBC2BDD0"/>
    <w:rsid w:val="003238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(winter).dotx</Template>
  <TotalTime>28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Mobley, Thomas (mobleyts)</dc:creator>
  <cp:keywords/>
  <dc:description/>
  <cp:lastModifiedBy>Mobley, Thomas L.</cp:lastModifiedBy>
  <cp:revision>3</cp:revision>
  <cp:lastPrinted>2026-01-06T12:48:00Z</cp:lastPrinted>
  <dcterms:created xsi:type="dcterms:W3CDTF">2026-08-04T19:34:00Z</dcterms:created>
  <dcterms:modified xsi:type="dcterms:W3CDTF">2026-08-04T19:57:00Z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